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475" w:lineRule="auto" w:before="8"/>
        <w:ind w:left="119" w:right="118" w:firstLine="0"/>
        <w:jc w:val="both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F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SSO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55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HI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/>
          <w:bCs/>
          <w:spacing w:val="53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K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Y</w:t>
      </w:r>
      <w:r>
        <w:rPr>
          <w:rFonts w:ascii="Palatino Linotype" w:hAnsi="Palatino Linotype" w:cs="Palatino Linotype" w:eastAsia="Palatino Linotype"/>
          <w:b/>
          <w:bCs/>
          <w:spacing w:val="54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–</w:t>
      </w:r>
      <w:r>
        <w:rPr>
          <w:rFonts w:ascii="Palatino Linotype" w:hAnsi="Palatino Linotype" w:cs="Palatino Linotype" w:eastAsia="Palatino Linotype"/>
          <w:b/>
          <w:bCs/>
          <w:spacing w:val="55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5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LEA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55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53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H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54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UK</w:t>
      </w:r>
      <w:r>
        <w:rPr>
          <w:rFonts w:ascii="Palatino Linotype" w:hAnsi="Palatino Linotype" w:cs="Palatino Linotype" w:eastAsia="Palatino Linotype"/>
          <w:b/>
          <w:bCs/>
          <w:spacing w:val="54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ON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18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4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19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AL</w:t>
      </w:r>
      <w:r>
        <w:rPr>
          <w:rFonts w:ascii="Palatino Linotype" w:hAnsi="Palatino Linotype" w:cs="Palatino Linotype" w:eastAsia="Palatino Linotype"/>
          <w:b/>
          <w:bCs/>
          <w:spacing w:val="18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U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15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VEME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14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–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AL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B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UTE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</w:r>
    </w:p>
    <w:p>
      <w:pPr>
        <w:pStyle w:val="BodyText"/>
        <w:spacing w:line="480" w:lineRule="auto" w:before="93"/>
        <w:ind w:left="119" w:right="117" w:firstLine="0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sad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ws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lip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3"/>
          <w:w w:val="100"/>
        </w:rPr>
        <w:t>1</w:t>
      </w:r>
      <w:r>
        <w:rPr>
          <w:b w:val="0"/>
          <w:bCs w:val="0"/>
          <w:spacing w:val="0"/>
          <w:w w:val="100"/>
        </w:rPr>
        <w:t>9</w:t>
      </w:r>
      <w:r>
        <w:rPr>
          <w:b w:val="0"/>
          <w:bCs w:val="0"/>
          <w:spacing w:val="-3"/>
          <w:w w:val="100"/>
        </w:rPr>
        <w:t>4</w:t>
      </w:r>
      <w:r>
        <w:rPr>
          <w:b w:val="0"/>
          <w:bCs w:val="0"/>
          <w:spacing w:val="0"/>
          <w:w w:val="100"/>
        </w:rPr>
        <w:t>8-201</w:t>
      </w:r>
      <w:r>
        <w:rPr>
          <w:b w:val="0"/>
          <w:bCs w:val="0"/>
          <w:spacing w:val="-3"/>
          <w:w w:val="100"/>
        </w:rPr>
        <w:t>6</w:t>
      </w:r>
      <w:r>
        <w:rPr>
          <w:b w:val="0"/>
          <w:bCs w:val="0"/>
          <w:spacing w:val="0"/>
          <w:w w:val="100"/>
        </w:rPr>
        <w:t>).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was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aw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ity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28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2"/>
          <w:w w:val="100"/>
        </w:rPr>
        <w:t>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ab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k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aw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sta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-1"/>
          <w:w w:val="100"/>
        </w:rPr>
        <w:t>k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vat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cati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wi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100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aca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q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2"/>
          <w:w w:val="100"/>
        </w:rPr>
        <w:t>(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aca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ati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q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fic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“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4"/>
          <w:w w:val="100"/>
        </w:rPr>
        <w:t>x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”;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vat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ista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Mas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ia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ist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tal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ical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law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ati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ts;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ac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ssi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k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s’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ogr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Lo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ba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ogr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k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1"/>
          <w:w w:val="100"/>
        </w:rPr>
        <w:t>go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ld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(sli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tl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left="120" w:right="116"/>
        <w:jc w:val="both"/>
      </w:pP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am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aw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cal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ati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sta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ia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ity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fit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k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cl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19</w:t>
      </w:r>
      <w:r>
        <w:rPr>
          <w:b w:val="0"/>
          <w:bCs w:val="0"/>
          <w:spacing w:val="-3"/>
          <w:w w:val="100"/>
        </w:rPr>
        <w:t>8</w:t>
      </w:r>
      <w:r>
        <w:rPr>
          <w:b w:val="0"/>
          <w:bCs w:val="0"/>
          <w:spacing w:val="0"/>
          <w:w w:val="100"/>
        </w:rPr>
        <w:t>0s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was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ip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ly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3"/>
          <w:w w:val="100"/>
        </w:rPr>
        <w:t>1</w:t>
      </w:r>
      <w:r>
        <w:rPr>
          <w:b w:val="0"/>
          <w:bCs w:val="0"/>
          <w:spacing w:val="0"/>
          <w:w w:val="100"/>
        </w:rPr>
        <w:t>990s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ia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-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ni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ope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bl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4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4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was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ed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ib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aw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ga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q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icat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1992,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</w:p>
    <w:p>
      <w:pPr>
        <w:spacing w:after="0" w:line="480" w:lineRule="auto"/>
        <w:jc w:val="both"/>
        <w:sectPr>
          <w:headerReference w:type="default" r:id="rId5"/>
          <w:footerReference w:type="default" r:id="rId6"/>
          <w:type w:val="continuous"/>
          <w:pgSz w:w="11907" w:h="16840"/>
          <w:pgMar w:header="517" w:footer="507" w:top="700" w:bottom="700" w:left="1320" w:right="1320"/>
          <w:pgNumType w:start="4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479" w:lineRule="auto" w:before="28"/>
        <w:ind w:right="116"/>
        <w:jc w:val="both"/>
      </w:pP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4"/>
          <w:w w:val="100"/>
        </w:rPr>
        <w:t>O</w:t>
      </w:r>
      <w:r>
        <w:rPr>
          <w:b w:val="0"/>
          <w:bCs w:val="0"/>
          <w:spacing w:val="0"/>
          <w:w w:val="100"/>
        </w:rPr>
        <w:t>ff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was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4"/>
          <w:w w:val="100"/>
        </w:rPr>
        <w:t>x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k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it.</w:t>
      </w: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5"/>
        <w:jc w:val="both"/>
      </w:pP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tal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ly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ical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act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ba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k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law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wi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q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vis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2"/>
          <w:w w:val="100"/>
        </w:rPr>
        <w:t>(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law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),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ica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wi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70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k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tati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six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bl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q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ts,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fi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ac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ivi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ics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1970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1"/>
          <w:w w:val="100"/>
        </w:rPr>
        <w:t>’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iscl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ff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left="119" w:right="117" w:firstLine="0"/>
        <w:jc w:val="both"/>
      </w:pP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lf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was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ati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ld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w.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aw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say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wi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wi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ff,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cl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my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lf,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k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left="120" w:right="117" w:hanging="1"/>
        <w:jc w:val="both"/>
      </w:pP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ati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nn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k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fa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ilit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ld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l”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was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ly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tly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k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aw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cti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“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.”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 w:line="479" w:lineRule="auto"/>
        <w:jc w:val="both"/>
        <w:sectPr>
          <w:pgSz w:w="11907" w:h="16840"/>
          <w:pgMar w:header="517" w:footer="507" w:top="700" w:bottom="700" w:left="1320" w:right="13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480" w:lineRule="auto" w:before="28"/>
        <w:ind w:right="117"/>
        <w:jc w:val="both"/>
      </w:pP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ill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sf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can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ts,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cl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My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bl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ly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j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ct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ere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k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cl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0"/>
          <w:w w:val="100"/>
        </w:rPr>
        <w:t>ists.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acy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isati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cl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cati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lty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law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iv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cl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wi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biti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-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lar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acti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ity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bsc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ff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ssf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vat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was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bly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fact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ta</w:t>
      </w:r>
      <w:r>
        <w:rPr>
          <w:b w:val="0"/>
          <w:bCs w:val="0"/>
          <w:spacing w:val="-1"/>
          <w:w w:val="100"/>
        </w:rPr>
        <w:t>k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ci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fa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siti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wn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sity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ci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ci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ld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j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cti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ally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).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ld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k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ib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ity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tal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cati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ast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iti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lly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cl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cat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-4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at.</w:t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20" w:right="5546"/>
        <w:jc w:val="both"/>
      </w:pPr>
      <w:r>
        <w:rPr>
          <w:b w:val="0"/>
          <w:bCs w:val="0"/>
          <w:spacing w:val="0"/>
          <w:w w:val="100"/>
        </w:rPr>
        <w:t>J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all,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</w:p>
    <w:sectPr>
      <w:pgSz w:w="11907" w:h="16840"/>
      <w:pgMar w:header="517" w:footer="507" w:top="700" w:bottom="70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93.434998pt;margin-top:805.553528pt;width:8.448pt;height:10pt;mso-position-horizontal-relative:page;mso-position-vertical-relative:page;z-index:-69" type="#_x0000_t202" filled="f" stroked="f">
          <v:textbox inset="0,0,0,0">
            <w:txbxContent>
              <w:p>
                <w:pPr>
                  <w:spacing w:line="184" w:lineRule="exact"/>
                  <w:ind w:left="4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z w:val="16"/>
                    <w:szCs w:val="16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2.641998pt;margin-top:26.833483pt;width:70.032003pt;height:10pt;mso-position-horizontal-relative:page;mso-position-vertical-relative:page;z-index:-70" type="#_x0000_t202" filled="f" stroked="f">
          <v:textbox inset="0,0,0,0">
            <w:txbxContent>
              <w:p>
                <w:pPr>
                  <w:spacing w:line="18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IJCLE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vol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23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no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2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0"/>
    </w:pPr>
    <w:rPr>
      <w:rFonts w:ascii="Palatino Linotype" w:hAnsi="Palatino Linotype" w:eastAsia="Palatino Linotype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Hall</dc:creator>
  <dcterms:created xsi:type="dcterms:W3CDTF">2016-02-29T10:07:05Z</dcterms:created>
  <dcterms:modified xsi:type="dcterms:W3CDTF">2016-02-29T10:07:05Z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2016-02-29T00:00:00Z</vt:filetime>
  </property>
  <property fmtid="{D5CDD505-2E9C-101B-9397-08002B2CF9AE}" pid="3" name="LastSaved">
    <vt:filetime>2016-02-29T00:00:00Z</vt:filetime>
  </property>
</Properties>
</file>